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Default Extension="bin" ContentType="application/vnd.openxmlformats-officedocument.wordprocessingml.printerSettings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51B76" w:rsidRDefault="00324069">
      <w:pPr>
        <w:sectPr w:rsidR="00F51B76">
          <w:footerReference w:type="even" r:id="rId7"/>
          <w:footerReference w:type="default" r:id="rId8"/>
          <w:pgSz w:w="15840" w:h="12240" w:orient="landscape"/>
          <w:pgMar w:top="720" w:right="720" w:bottom="720" w:left="720" w:gutter="0"/>
          <w:titlePg/>
          <w:printerSettings r:id="rId9"/>
        </w:sectPr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80" type="#_x0000_t202" style="position:absolute;margin-left:476.65pt;margin-top:215.95pt;width:266pt;height:149.05pt;z-index:251683957;mso-wrap-edited:f;mso-position-horizontal-relative:page;mso-position-vertical-relative:page" wrapcoords="0 0 21600 0 21600 21600 0 21600 0 0" mv:complextextbox="1" filled="f" stroked="f">
            <v:fill o:detectmouseclick="t"/>
            <v:textbox style="mso-next-textbox:#_x0000_s1085" inset=",7.2pt,,7.2pt">
              <w:txbxContent>
                <w:p w:rsidR="00F51B76" w:rsidRPr="004D7A9A" w:rsidRDefault="00324069" w:rsidP="00F51B76">
                  <w:pPr>
                    <w:rPr>
                      <w:rFonts w:ascii="BlairMdITC TT-Medium" w:hAnsi="BlairMdITC TT-Medium"/>
                      <w:sz w:val="44"/>
                    </w:rPr>
                  </w:pPr>
                  <w:r>
                    <w:rPr>
                      <w:rFonts w:ascii="BlairMdITC TT-Medium" w:hAnsi="BlairMdITC TT-Medium"/>
                      <w:sz w:val="44"/>
                    </w:rPr>
                    <w:t>Malavik</w:t>
                  </w:r>
                  <w:r w:rsidRPr="004D7A9A">
                    <w:rPr>
                      <w:rFonts w:ascii="BlairMdITC TT-Medium" w:hAnsi="BlairMdITC TT-Medium"/>
                      <w:sz w:val="44"/>
                    </w:rPr>
                    <w:t>a</w:t>
                  </w:r>
                  <w:r>
                    <w:rPr>
                      <w:rFonts w:ascii="BlairMdITC TT-Medium" w:hAnsi="BlairMdITC TT-Medium"/>
                      <w:sz w:val="44"/>
                    </w:rPr>
                    <w:t xml:space="preserve"> gupta</w:t>
                  </w:r>
                  <w:r w:rsidRPr="004D7A9A">
                    <w:rPr>
                      <w:rFonts w:ascii="BlairMdITC TT-Medium" w:hAnsi="BlairMdITC TT-Medium"/>
                      <w:sz w:val="44"/>
                    </w:rPr>
                    <w:t xml:space="preserve"> Gupta</w:t>
                  </w:r>
                </w:p>
                <w:p w:rsidR="00F51B76" w:rsidRPr="004D7A9A" w:rsidRDefault="00324069">
                  <w:pPr>
                    <w:rPr>
                      <w:rFonts w:ascii="Monaco" w:hAnsi="Monaco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85" type="#_x0000_t202" style="position:absolute;margin-left:734.65pt;margin-top:370.35pt;width:9.35pt;height:11.7pt;z-index:251686005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/>
            </v:textbox>
            <w10:wrap type="tight"/>
          </v:shape>
        </w:pict>
      </w:r>
      <w:r>
        <w:rPr>
          <w:noProof/>
        </w:rPr>
        <w:pict>
          <v:shape id="_x0000_s1081" type="#_x0000_t202" style="position:absolute;margin-left:316.95pt;margin-top:215.95pt;width:439.05pt;height:94.7pt;z-index:251684981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F51B76" w:rsidRPr="002418C6" w:rsidRDefault="00324069" w:rsidP="00F51B76">
                  <w:pPr>
                    <w:jc w:val="center"/>
                    <w:rPr>
                      <w:rFonts w:ascii="BlairMdITC TT-Medium" w:hAnsi="BlairMdITC TT-Medium"/>
                      <w:sz w:val="96"/>
                    </w:rPr>
                  </w:pPr>
                  <w:r w:rsidRPr="002418C6">
                    <w:rPr>
                      <w:rFonts w:ascii="BlairMdITC TT-Medium" w:hAnsi="BlairMdITC TT-Medium"/>
                      <w:sz w:val="96"/>
                    </w:rPr>
                    <w:t>IMBALANCE.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78837" behindDoc="0" locked="0" layoutInCell="1" allowOverlap="1">
            <wp:simplePos x="0" y="0"/>
            <wp:positionH relativeFrom="column">
              <wp:posOffset>1854200</wp:posOffset>
            </wp:positionH>
            <wp:positionV relativeFrom="paragraph">
              <wp:posOffset>3446780</wp:posOffset>
            </wp:positionV>
            <wp:extent cx="3632200" cy="931545"/>
            <wp:effectExtent l="25400" t="0" r="0" b="0"/>
            <wp:wrapThrough wrapText="bothSides">
              <wp:wrapPolygon edited="0">
                <wp:start x="-151" y="0"/>
                <wp:lineTo x="-151" y="21202"/>
                <wp:lineTo x="21600" y="21202"/>
                <wp:lineTo x="21600" y="0"/>
                <wp:lineTo x="-151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79" type="#_x0000_t202" style="position:absolute;margin-left:366.65pt;margin-top:232pt;width:368pt;height:53.35pt;z-index:251682933;mso-wrap-edited:f;mso-position-horizontal-relative:page;mso-position-vertical-relative:page" wrapcoords="0 0 21600 0 21600 21600 0 21600 0 0" mv:complextextbox="1" filled="f" stroked="f">
            <v:fill o:detectmouseclick="t"/>
            <v:textbox inset=",7.2pt,,7.2pt">
              <w:txbxContent>
                <w:p w:rsidR="00F51B76" w:rsidRDefault="00324069"/>
              </w:txbxContent>
            </v:textbox>
            <w10:wrap type="tight" anchorx="page" anchory="page"/>
          </v:shape>
        </w:pict>
      </w:r>
      <w:r>
        <w:rPr>
          <w:noProof/>
        </w:rPr>
        <w:drawing>
          <wp:anchor distT="0" distB="0" distL="114300" distR="114300" simplePos="0" relativeHeight="251676789" behindDoc="0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2810510</wp:posOffset>
            </wp:positionV>
            <wp:extent cx="3542665" cy="1075055"/>
            <wp:effectExtent l="25400" t="0" r="0" b="0"/>
            <wp:wrapTight wrapText="bothSides">
              <wp:wrapPolygon edited="0">
                <wp:start x="-155" y="0"/>
                <wp:lineTo x="-155" y="21434"/>
                <wp:lineTo x="21526" y="21434"/>
                <wp:lineTo x="21526" y="0"/>
                <wp:lineTo x="-155" y="0"/>
              </wp:wrapPolygon>
            </wp:wrapTight>
            <wp:docPr id="10" name="Picture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405" behindDoc="0" locked="0" layoutInCell="1" allowOverlap="1">
            <wp:simplePos x="0" y="0"/>
            <wp:positionH relativeFrom="page">
              <wp:posOffset>2853055</wp:posOffset>
            </wp:positionH>
            <wp:positionV relativeFrom="page">
              <wp:posOffset>4994910</wp:posOffset>
            </wp:positionV>
            <wp:extent cx="1988820" cy="2319655"/>
            <wp:effectExtent l="25400" t="0" r="0" b="0"/>
            <wp:wrapTight wrapText="bothSides">
              <wp:wrapPolygon edited="0">
                <wp:start x="-276" y="0"/>
                <wp:lineTo x="-276" y="21523"/>
                <wp:lineTo x="21517" y="21523"/>
                <wp:lineTo x="21517" y="0"/>
                <wp:lineTo x="-276" y="0"/>
              </wp:wrapPolygon>
            </wp:wrapTight>
            <wp:docPr id="1" name="Picture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501" behindDoc="0" locked="0" layoutInCell="1" allowOverlap="1">
            <wp:simplePos x="0" y="0"/>
            <wp:positionH relativeFrom="page">
              <wp:posOffset>4935855</wp:posOffset>
            </wp:positionH>
            <wp:positionV relativeFrom="page">
              <wp:posOffset>4994910</wp:posOffset>
            </wp:positionV>
            <wp:extent cx="2235200" cy="2319655"/>
            <wp:effectExtent l="25400" t="0" r="0" b="0"/>
            <wp:wrapTight wrapText="bothSides">
              <wp:wrapPolygon edited="0">
                <wp:start x="-245" y="0"/>
                <wp:lineTo x="-245" y="21523"/>
                <wp:lineTo x="21600" y="21523"/>
                <wp:lineTo x="21600" y="0"/>
                <wp:lineTo x="-245" y="0"/>
              </wp:wrapPolygon>
            </wp:wrapTight>
            <wp:docPr id="4" name="Picture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549" behindDoc="0" locked="0" layoutInCell="1" allowOverlap="1">
            <wp:simplePos x="0" y="0"/>
            <wp:positionH relativeFrom="page">
              <wp:posOffset>7308215</wp:posOffset>
            </wp:positionH>
            <wp:positionV relativeFrom="page">
              <wp:posOffset>4994910</wp:posOffset>
            </wp:positionV>
            <wp:extent cx="2296795" cy="2324100"/>
            <wp:effectExtent l="25400" t="0" r="0" b="0"/>
            <wp:wrapTight wrapText="bothSides">
              <wp:wrapPolygon edited="0">
                <wp:start x="-239" y="0"/>
                <wp:lineTo x="-239" y="21482"/>
                <wp:lineTo x="21498" y="21482"/>
                <wp:lineTo x="21498" y="0"/>
                <wp:lineTo x="-239" y="0"/>
              </wp:wrapPolygon>
            </wp:wrapTight>
            <wp:docPr id="5" name="Picture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885" behindDoc="0" locked="0" layoutInCell="1" allowOverlap="1">
            <wp:simplePos x="0" y="0"/>
            <wp:positionH relativeFrom="page">
              <wp:posOffset>6918325</wp:posOffset>
            </wp:positionH>
            <wp:positionV relativeFrom="page">
              <wp:posOffset>6350</wp:posOffset>
            </wp:positionV>
            <wp:extent cx="2237740" cy="3136265"/>
            <wp:effectExtent l="482600" t="0" r="454660" b="0"/>
            <wp:wrapTight wrapText="bothSides">
              <wp:wrapPolygon edited="0">
                <wp:start x="-169" y="21830"/>
                <wp:lineTo x="21407" y="21830"/>
                <wp:lineTo x="21407" y="-37"/>
                <wp:lineTo x="-169" y="-37"/>
                <wp:lineTo x="-169" y="21830"/>
              </wp:wrapPolygon>
            </wp:wrapTight>
            <wp:docPr id="12" name="Picture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774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645" behindDoc="0" locked="0" layoutInCell="1" allowOverlap="1">
            <wp:simplePos x="0" y="0"/>
            <wp:positionH relativeFrom="page">
              <wp:posOffset>3392805</wp:posOffset>
            </wp:positionH>
            <wp:positionV relativeFrom="page">
              <wp:posOffset>457200</wp:posOffset>
            </wp:positionV>
            <wp:extent cx="2909570" cy="2235200"/>
            <wp:effectExtent l="25400" t="0" r="11430" b="0"/>
            <wp:wrapTight wrapText="bothSides">
              <wp:wrapPolygon edited="0">
                <wp:start x="-189" y="0"/>
                <wp:lineTo x="-189" y="21355"/>
                <wp:lineTo x="21685" y="21355"/>
                <wp:lineTo x="21685" y="0"/>
                <wp:lineTo x="-189" y="0"/>
              </wp:wrapPolygon>
            </wp:wrapTight>
            <wp:docPr id="7" name="Pictur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597" behindDoc="0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457200</wp:posOffset>
            </wp:positionV>
            <wp:extent cx="2751455" cy="2219325"/>
            <wp:effectExtent l="25400" t="0" r="0" b="0"/>
            <wp:wrapTight wrapText="bothSides">
              <wp:wrapPolygon edited="0">
                <wp:start x="-199" y="0"/>
                <wp:lineTo x="-199" y="21507"/>
                <wp:lineTo x="21535" y="21507"/>
                <wp:lineTo x="21535" y="0"/>
                <wp:lineTo x="-199" y="0"/>
              </wp:wrapPolygon>
            </wp:wrapTight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741" behindDoc="0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4994910</wp:posOffset>
            </wp:positionV>
            <wp:extent cx="2293620" cy="2319655"/>
            <wp:effectExtent l="25400" t="0" r="0" b="0"/>
            <wp:wrapTight wrapText="bothSides">
              <wp:wrapPolygon edited="0">
                <wp:start x="-239" y="0"/>
                <wp:lineTo x="-239" y="21523"/>
                <wp:lineTo x="21528" y="21523"/>
                <wp:lineTo x="21528" y="0"/>
                <wp:lineTo x="-239" y="0"/>
              </wp:wrapPolygon>
            </wp:wrapTight>
            <wp:docPr id="9" name="Picture 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81" o:spid="_x0000_s1026" type="#_x0000_t202" style="position:absolute;margin-left:102.6pt;margin-top:626.5pt;width:406.75pt;height:59pt;z-index:251658290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" filled="f" stroked="f">
            <v:stroke o:forcedash="t"/>
            <v:textbox inset=",0,,0">
              <w:txbxContent>
                <w:p w:rsidR="00F51B76" w:rsidRDefault="00324069" w:rsidP="00F51B76">
                  <w:pPr>
                    <w:pStyle w:val="Subtitle"/>
                  </w:pPr>
                  <w:r w:rsidRPr="00483FFC">
                    <w:t xml:space="preserve">Quisque vel justo eget felis sollicitudin adipiscing. Ut enim lorem, lacinia eget, tristique quis, feugiat eget, turpis. In hac habitasse platea dictumst. Morbi non dui ac </w:t>
                  </w:r>
                  <w:r w:rsidRPr="00483FFC">
                    <w:t xml:space="preserve">risus sollicitudin auctor. 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Text Box 80" o:spid="_x0000_s1028" type="#_x0000_t202" style="position:absolute;margin-left:102.6pt;margin-top:591.5pt;width:406.75pt;height:35pt;z-index:251658289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" filled="f" stroked="f">
            <v:stroke o:forcedash="t"/>
            <v:textbox inset=",0,,0">
              <w:txbxContent>
                <w:p w:rsidR="00F51B76" w:rsidRDefault="00324069" w:rsidP="00F51B76">
                  <w:pPr>
                    <w:pStyle w:val="BlockHeading"/>
                  </w:pPr>
                  <w:r>
                    <w:t>lorem ipsum dolor sit amet</w:t>
                  </w:r>
                </w:p>
              </w:txbxContent>
            </v:textbox>
            <w10:wrap type="tight" anchorx="page" anchory="page"/>
          </v:shape>
        </w:pict>
      </w:r>
      <w:r>
        <w:br w:type="page"/>
      </w:r>
      <w:r>
        <w:br w:type="page"/>
      </w:r>
      <w:r>
        <w:br w:type="page"/>
      </w:r>
      <w:r>
        <w:br w:type="page"/>
      </w:r>
      <w:r>
        <w:br w:type="page"/>
      </w:r>
      <w:r>
        <w:rPr>
          <w:noProof/>
        </w:rPr>
        <w:pict>
          <v:shape id="Text Box 125" o:spid="_x0000_s1054" type="#_x0000_t202" style="position:absolute;margin-left:18pt;margin-top:26.5pt;width:2in;height:36pt;z-index:251658309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" filled="f" stroked="f">
            <v:stroke o:forcedash="t"/>
            <v:textbox inset="0,0,0,0">
              <w:txbxContent>
                <w:p w:rsidR="00F51B76" w:rsidRPr="009C07CB" w:rsidRDefault="00324069" w:rsidP="00F51B76">
                  <w:pPr>
                    <w:pStyle w:val="Symbol"/>
                    <w:rPr>
                      <w:color w:val="CF9FCF" w:themeColor="accent1" w:themeTint="66"/>
                    </w:rPr>
                  </w:pPr>
                  <w:r w:rsidRPr="009C07CB">
                    <w:rPr>
                      <w:color w:val="CF9FCF" w:themeColor="accent1" w:themeTint="66"/>
                    </w:rPr>
                    <w:t>+</w:t>
                  </w:r>
                </w:p>
              </w:txbxContent>
            </v:textbox>
            <w10:wrap anchorx="page" anchory="page"/>
          </v:shape>
        </w:pict>
      </w:r>
      <w:r>
        <w:br w:type="page"/>
      </w:r>
    </w:p>
    <w:p w:rsidR="00F51B76" w:rsidRDefault="00324069"/>
    <w:sectPr w:rsidR="00F51B76" w:rsidSect="00F51B76">
      <w:headerReference w:type="first" r:id="rId19"/>
      <w:footerReference w:type="first" r:id="rId20"/>
      <w:pgSz w:w="12240" w:h="15840"/>
      <w:pgMar w:top="720" w:right="720" w:bottom="720" w:left="720" w:gutter="0"/>
      <w:titlePg/>
      <w:printerSettings r:id="rId21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069" w:rsidRDefault="00324069">
      <w:pPr>
        <w:spacing w:after="0"/>
      </w:pPr>
      <w:r>
        <w:separator/>
      </w:r>
    </w:p>
  </w:endnote>
  <w:endnote w:type="continuationSeparator" w:id="0">
    <w:p w:rsidR="00324069" w:rsidRDefault="0032406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Rockwell">
    <w:altName w:val="Cochin"/>
    <w:charset w:val="00"/>
    <w:family w:val="auto"/>
    <w:pitch w:val="variable"/>
    <w:sig w:usb0="00000003" w:usb1="00000000" w:usb2="00000000" w:usb3="00000000" w:csb0="00000001" w:csb1="00000000"/>
  </w:font>
  <w:font w:name="BlairMdITC TT-Medium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onac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76" w:rsidRDefault="00324069">
    <w:pPr>
      <w:pStyle w:val="Footer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2" o:spid="_x0000_s4097" type="#_x0000_t202" style="position:absolute;margin-left:21pt;margin-top:756pt;width:48pt;height:19pt;z-index:251658241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" filled="f" stroked="f">
          <v:textbox inset="0,0,0,0">
            <w:txbxContent>
              <w:p w:rsidR="00F51B76" w:rsidRPr="00F31951" w:rsidRDefault="00324069" w:rsidP="00F51B76">
                <w:pPr>
                  <w:pStyle w:val="Footer"/>
                </w:pPr>
                <w:fldSimple w:instr=" PAGE  \* MERGEFORMAT ">
                  <w:r>
                    <w:rPr>
                      <w:noProof/>
                    </w:rPr>
                    <w:t>2</w:t>
                  </w:r>
                </w:fldSimple>
              </w:p>
            </w:txbxContent>
          </v:textbox>
          <w10:wrap type="tight" anchorx="page" anchory="page"/>
        </v:shape>
      </w:pict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76" w:rsidRDefault="00324069">
    <w:pPr>
      <w:pStyle w:val="Footer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1" o:spid="_x0000_s4096" type="#_x0000_t202" style="position:absolute;margin-left:543pt;margin-top:756pt;width:48pt;height:19pt;z-index:251658240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" filled="f" stroked="f">
          <v:textbox inset="0,0,0,0">
            <w:txbxContent>
              <w:p w:rsidR="00F51B76" w:rsidRPr="00F31951" w:rsidRDefault="00324069" w:rsidP="00F51B76">
                <w:pPr>
                  <w:pStyle w:val="Footer-Right"/>
                </w:pPr>
                <w:fldSimple w:instr=" PAGE  \* MERGEFORMAT ">
                  <w:r>
                    <w:rPr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76" w:rsidRDefault="00324069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069" w:rsidRDefault="00324069">
      <w:pPr>
        <w:spacing w:after="0"/>
      </w:pPr>
      <w:r>
        <w:separator/>
      </w:r>
    </w:p>
  </w:footnote>
  <w:footnote w:type="continuationSeparator" w:id="0">
    <w:p w:rsidR="00324069" w:rsidRDefault="00324069">
      <w:pPr>
        <w:spacing w:after="0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76" w:rsidRDefault="00324069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attachedTemplate r:id="rId1"/>
  <w:revisionView w:markup="0" w:comments="0" w:insDel="0" w:formatting="0"/>
  <w:doNotTrackMove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</w:compat>
  <w:docVars>
    <w:docVar w:name="OpenInPublishingView" w:val="0"/>
    <w:docVar w:name="ShowStaticGuides" w:val="0"/>
  </w:docVars>
  <w:rsids>
    <w:rsidRoot w:val="00525A1A"/>
    <w:rsid w:val="00324069"/>
  </w:rsids>
  <m:mathPr>
    <m:mathFont m:val="BlairMdITC TT-Medium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itle" w:uiPriority="10" w:qFormat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paragraph" w:styleId="Heading2">
    <w:name w:val="heading 2"/>
    <w:basedOn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Heading3">
    <w:name w:val="heading 3"/>
    <w:basedOn w:val="Normal"/>
    <w:link w:val="Heading3Char"/>
    <w:rsid w:val="00E04C89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Heading4">
    <w:name w:val="heading 4"/>
    <w:basedOn w:val="Normal"/>
    <w:link w:val="Heading4Char"/>
    <w:rsid w:val="00C32E63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paragraph" w:styleId="Heading5">
    <w:name w:val="heading 5"/>
    <w:basedOn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6633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663366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C32E63"/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E04C89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itle" w:uiPriority="10" w:qFormat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paragraph" w:styleId="Heading2">
    <w:name w:val="heading 2"/>
    <w:basedOn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Heading3">
    <w:name w:val="heading 3"/>
    <w:basedOn w:val="Normal"/>
    <w:link w:val="Heading3Char"/>
    <w:rsid w:val="00E04C89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Heading4">
    <w:name w:val="heading 4"/>
    <w:basedOn w:val="Normal"/>
    <w:link w:val="Heading4Char"/>
    <w:rsid w:val="00C32E63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paragraph" w:styleId="Heading5">
    <w:name w:val="heading 5"/>
    <w:basedOn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6633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663366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C32E63"/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E04C89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printerSettings" Target="printerSettings/printerSettings1.bin"/><Relationship Id="rId20" Type="http://schemas.openxmlformats.org/officeDocument/2006/relationships/footer" Target="footer3.xml"/><Relationship Id="rId21" Type="http://schemas.openxmlformats.org/officeDocument/2006/relationships/printerSettings" Target="printerSettings/printerSettings2.bin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24" Type="http://schemas.microsoft.com/office/2007/relationships/stylesWithEffects" Target="stylesWithEffects.xml"/><Relationship Id="rId10" Type="http://schemas.openxmlformats.org/officeDocument/2006/relationships/image" Target="media/image1.pn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Advantage%20Brochure.dotx" TargetMode="External"/></Relationship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Advantage Brochure.dotx</Template>
  <TotalTime>0</TotalTime>
  <Pages>8</Pages>
  <Words>3</Words>
  <Characters>19</Characters>
  <Application>Microsoft Macintosh Word</Application>
  <DocSecurity>0</DocSecurity>
  <Lines>1</Lines>
  <Paragraphs>1</Paragraphs>
  <ScaleCrop>false</ScaleCrop>
  <Manager/>
  <Company/>
  <LinksUpToDate>false</LinksUpToDate>
  <CharactersWithSpaces>23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 Daoud</dc:creator>
  <cp:keywords/>
  <dc:description/>
  <cp:lastModifiedBy>NYCDOE</cp:lastModifiedBy>
  <cp:revision>2</cp:revision>
  <cp:lastPrinted>2013-12-19T19:11:00Z</cp:lastPrinted>
  <dcterms:created xsi:type="dcterms:W3CDTF">2013-12-19T19:16:00Z</dcterms:created>
  <dcterms:modified xsi:type="dcterms:W3CDTF">2013-12-19T19:16:00Z</dcterms:modified>
  <cp:category/>
</cp:coreProperties>
</file>